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11249"/>
      </w:tblGrid>
      <w:tr w:rsidR="002A4ED5" w:rsidRPr="002A4ED5" w14:paraId="76117C5D" w14:textId="77777777" w:rsidTr="00084EE6">
        <w:tc>
          <w:tcPr>
            <w:tcW w:w="660" w:type="pct"/>
            <w:vAlign w:val="bottom"/>
          </w:tcPr>
          <w:p w14:paraId="00D43671" w14:textId="63BA19AF" w:rsidR="002A4ED5" w:rsidRPr="002A4ED5" w:rsidRDefault="00084EE6" w:rsidP="002A4ED5">
            <w:r>
              <w:t>Name</w:t>
            </w:r>
          </w:p>
        </w:tc>
        <w:tc>
          <w:tcPr>
            <w:tcW w:w="4340" w:type="pct"/>
            <w:tcBorders>
              <w:bottom w:val="single" w:sz="4" w:space="0" w:color="auto"/>
            </w:tcBorders>
            <w:vAlign w:val="bottom"/>
          </w:tcPr>
          <w:p w14:paraId="68393775" w14:textId="77777777" w:rsidR="002A4ED5" w:rsidRPr="002A4ED5" w:rsidRDefault="002A4ED5" w:rsidP="002A4ED5"/>
        </w:tc>
      </w:tr>
      <w:tr w:rsidR="002A4ED5" w:rsidRPr="002A4ED5" w14:paraId="027AAB69" w14:textId="77777777" w:rsidTr="00084EE6">
        <w:tc>
          <w:tcPr>
            <w:tcW w:w="660" w:type="pct"/>
            <w:vAlign w:val="bottom"/>
          </w:tcPr>
          <w:p w14:paraId="17DCE091" w14:textId="2F8CABBA" w:rsidR="002A4ED5" w:rsidRPr="002A4ED5" w:rsidRDefault="00000000" w:rsidP="002A4ED5">
            <w:sdt>
              <w:sdtPr>
                <w:id w:val="1692185716"/>
                <w:placeholder>
                  <w:docPart w:val="821C4E077C6F4EF0A188D29145835F2A"/>
                </w:placeholder>
                <w:temporary/>
                <w:showingPlcHdr/>
                <w15:appearance w15:val="hidden"/>
              </w:sdtPr>
              <w:sdtContent>
                <w:r w:rsidR="002A4ED5" w:rsidRPr="002A4ED5">
                  <w:t>Phone</w:t>
                </w:r>
              </w:sdtContent>
            </w:sdt>
            <w:r w:rsidR="00084EE6">
              <w:t xml:space="preserve"> Number </w:t>
            </w:r>
          </w:p>
        </w:tc>
        <w:tc>
          <w:tcPr>
            <w:tcW w:w="4340" w:type="pct"/>
            <w:tcBorders>
              <w:bottom w:val="single" w:sz="4" w:space="0" w:color="auto"/>
            </w:tcBorders>
            <w:vAlign w:val="bottom"/>
          </w:tcPr>
          <w:p w14:paraId="0F9FD9FE" w14:textId="77777777" w:rsidR="002A4ED5" w:rsidRPr="002A4ED5" w:rsidRDefault="002A4ED5" w:rsidP="002A4ED5"/>
        </w:tc>
      </w:tr>
      <w:tr w:rsidR="002A4ED5" w:rsidRPr="002A4ED5" w14:paraId="456250D8" w14:textId="77777777" w:rsidTr="00084EE6">
        <w:sdt>
          <w:sdtPr>
            <w:id w:val="639315362"/>
            <w:placeholder>
              <w:docPart w:val="C2766939797C49A0B9157570FC93E090"/>
            </w:placeholder>
            <w:temporary/>
            <w:showingPlcHdr/>
            <w15:appearance w15:val="hidden"/>
          </w:sdtPr>
          <w:sdtContent>
            <w:tc>
              <w:tcPr>
                <w:tcW w:w="660" w:type="pct"/>
                <w:vAlign w:val="bottom"/>
              </w:tcPr>
              <w:p w14:paraId="370E8F38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340" w:type="pct"/>
            <w:tcBorders>
              <w:bottom w:val="single" w:sz="4" w:space="0" w:color="auto"/>
            </w:tcBorders>
            <w:vAlign w:val="bottom"/>
          </w:tcPr>
          <w:p w14:paraId="44993A67" w14:textId="77777777" w:rsidR="002A4ED5" w:rsidRPr="002A4ED5" w:rsidRDefault="002A4ED5" w:rsidP="002A4ED5"/>
        </w:tc>
      </w:tr>
      <w:tr w:rsidR="002A4ED5" w:rsidRPr="002A4ED5" w14:paraId="0D5B07B5" w14:textId="77777777" w:rsidTr="00084EE6">
        <w:sdt>
          <w:sdtPr>
            <w:id w:val="1062217057"/>
            <w:placeholder>
              <w:docPart w:val="18AAE2F9249E4B6DA654A13422182121"/>
            </w:placeholder>
            <w:temporary/>
            <w:showingPlcHdr/>
            <w15:appearance w15:val="hidden"/>
          </w:sdtPr>
          <w:sdtContent>
            <w:tc>
              <w:tcPr>
                <w:tcW w:w="660" w:type="pct"/>
                <w:vAlign w:val="bottom"/>
              </w:tcPr>
              <w:p w14:paraId="67C4369F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34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706EE4" w14:textId="77777777" w:rsidR="002A4ED5" w:rsidRPr="002A4ED5" w:rsidRDefault="002A4ED5" w:rsidP="002A4ED5"/>
        </w:tc>
      </w:tr>
      <w:tr w:rsidR="002A4ED5" w:rsidRPr="002A4ED5" w14:paraId="77DFA61C" w14:textId="77777777" w:rsidTr="00084EE6">
        <w:tc>
          <w:tcPr>
            <w:tcW w:w="660" w:type="pct"/>
            <w:vAlign w:val="bottom"/>
          </w:tcPr>
          <w:p w14:paraId="78436D5D" w14:textId="75198528" w:rsidR="002A4ED5" w:rsidRPr="002A4ED5" w:rsidRDefault="00084EE6" w:rsidP="002A4ED5">
            <w:r>
              <w:t>Today Date &amp; Pick Up Date</w:t>
            </w:r>
          </w:p>
        </w:tc>
        <w:tc>
          <w:tcPr>
            <w:tcW w:w="4340" w:type="pct"/>
            <w:tcBorders>
              <w:bottom w:val="single" w:sz="4" w:space="0" w:color="auto"/>
            </w:tcBorders>
            <w:vAlign w:val="bottom"/>
          </w:tcPr>
          <w:p w14:paraId="4DC774FB" w14:textId="77777777" w:rsidR="002A4ED5" w:rsidRPr="002A4ED5" w:rsidRDefault="002A4ED5" w:rsidP="002A4ED5"/>
        </w:tc>
      </w:tr>
    </w:tbl>
    <w:p w14:paraId="59F473B6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90"/>
        <w:gridCol w:w="4156"/>
        <w:gridCol w:w="1383"/>
        <w:gridCol w:w="1684"/>
        <w:gridCol w:w="2104"/>
        <w:gridCol w:w="961"/>
        <w:gridCol w:w="1376"/>
      </w:tblGrid>
      <w:tr w:rsidR="00084EE6" w:rsidRPr="002A4ED5" w14:paraId="0F4C26D1" w14:textId="77777777" w:rsidTr="00084EE6">
        <w:trPr>
          <w:trHeight w:val="365"/>
        </w:trPr>
        <w:tc>
          <w:tcPr>
            <w:tcW w:w="49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14:paraId="1207EA8E" w14:textId="05948043" w:rsidR="00084EE6" w:rsidRPr="002A648D" w:rsidRDefault="00084EE6" w:rsidP="002A648D">
            <w:pPr>
              <w:pStyle w:val="TableHeaders"/>
            </w:pPr>
            <w:r>
              <w:t xml:space="preserve">Price </w:t>
            </w:r>
          </w:p>
        </w:tc>
        <w:tc>
          <w:tcPr>
            <w:tcW w:w="160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14:paraId="54BE1078" w14:textId="05886E50" w:rsidR="00084EE6" w:rsidRPr="002A4ED5" w:rsidRDefault="00084EE6" w:rsidP="002A4ED5">
            <w:pPr>
              <w:pStyle w:val="TableHeaders"/>
            </w:pPr>
            <w:r>
              <w:t xml:space="preserve">Item </w:t>
            </w:r>
          </w:p>
        </w:tc>
        <w:tc>
          <w:tcPr>
            <w:tcW w:w="1184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DDDDDD"/>
            <w:vAlign w:val="center"/>
          </w:tcPr>
          <w:p w14:paraId="1A8A9EFE" w14:textId="426B94C5" w:rsidR="00084EE6" w:rsidRPr="002A4ED5" w:rsidRDefault="00084EE6" w:rsidP="002A4ED5">
            <w:pPr>
              <w:pStyle w:val="TableHeaders"/>
            </w:pPr>
            <w:r>
              <w:t>Qty</w:t>
            </w:r>
            <w:r w:rsidR="00F11CFE">
              <w:t xml:space="preserve"> Size </w:t>
            </w:r>
          </w:p>
        </w:tc>
        <w:tc>
          <w:tcPr>
            <w:tcW w:w="81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14:paraId="5302301E" w14:textId="12AC9832" w:rsidR="00084EE6" w:rsidRPr="002A4ED5" w:rsidRDefault="00084EE6" w:rsidP="00084EE6">
            <w:pPr>
              <w:pStyle w:val="TableHeaders"/>
            </w:pPr>
            <w:r>
              <w:t>Special Ingredient  Request</w:t>
            </w:r>
            <w:r w:rsidR="00682C9D">
              <w:t xml:space="preserve"> 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14:paraId="1EFB3D55" w14:textId="0C02707D" w:rsidR="00084EE6" w:rsidRPr="002A4ED5" w:rsidRDefault="00F11CFE" w:rsidP="002A4ED5">
            <w:pPr>
              <w:pStyle w:val="TableHeaders"/>
            </w:pPr>
            <w:r>
              <w:t>Order QTY</w:t>
            </w:r>
          </w:p>
        </w:tc>
        <w:tc>
          <w:tcPr>
            <w:tcW w:w="53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14:paraId="276CAD96" w14:textId="7AD162D2" w:rsidR="00084EE6" w:rsidRPr="002A4ED5" w:rsidRDefault="00084EE6" w:rsidP="002A4ED5">
            <w:pPr>
              <w:pStyle w:val="TableHeaders"/>
            </w:pPr>
            <w:r>
              <w:t>Total Cost:</w:t>
            </w:r>
          </w:p>
        </w:tc>
      </w:tr>
      <w:tr w:rsidR="00084EE6" w:rsidRPr="002A4ED5" w14:paraId="0718F248" w14:textId="77777777" w:rsidTr="00084EE6">
        <w:trPr>
          <w:trHeight w:val="159"/>
        </w:trPr>
        <w:tc>
          <w:tcPr>
            <w:tcW w:w="49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779D2CD" w14:textId="77777777" w:rsidR="00084EE6" w:rsidRPr="002A4ED5" w:rsidRDefault="00084EE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60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798E921" w14:textId="77777777" w:rsidR="00084EE6" w:rsidRPr="002A4ED5" w:rsidRDefault="00084EE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34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DDDDD"/>
            <w:vAlign w:val="center"/>
          </w:tcPr>
          <w:p w14:paraId="603444C5" w14:textId="341F1758" w:rsidR="00084EE6" w:rsidRPr="002A4ED5" w:rsidRDefault="00084EE6" w:rsidP="00582B1C">
            <w:pPr>
              <w:pStyle w:val="TableSubheadings"/>
            </w:pPr>
          </w:p>
        </w:tc>
        <w:tc>
          <w:tcPr>
            <w:tcW w:w="650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DDDDD"/>
            <w:vAlign w:val="center"/>
          </w:tcPr>
          <w:p w14:paraId="503F12BB" w14:textId="7704FAD3" w:rsidR="00084EE6" w:rsidRPr="002A4ED5" w:rsidRDefault="00084EE6" w:rsidP="00582B1C">
            <w:pPr>
              <w:pStyle w:val="TableSubheadings"/>
            </w:pPr>
          </w:p>
        </w:tc>
        <w:tc>
          <w:tcPr>
            <w:tcW w:w="81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EBE6F9F" w14:textId="77777777" w:rsidR="00084EE6" w:rsidRPr="002A4ED5" w:rsidRDefault="00084EE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7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9B0ACE" w14:textId="77777777" w:rsidR="00084EE6" w:rsidRPr="002A4ED5" w:rsidRDefault="00084EE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3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9FA6C49" w14:textId="77777777" w:rsidR="00084EE6" w:rsidRPr="002A4ED5" w:rsidRDefault="00084EE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084EE6" w:rsidRPr="002A4ED5" w14:paraId="7DF70042" w14:textId="77777777" w:rsidTr="00084EE6">
        <w:trPr>
          <w:trHeight w:val="499"/>
        </w:trPr>
        <w:tc>
          <w:tcPr>
            <w:tcW w:w="49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136BC0" w14:textId="5000EA5D" w:rsidR="00084EE6" w:rsidRPr="002A4ED5" w:rsidRDefault="0004174E" w:rsidP="002A4ED5">
            <w:r>
              <w:t>$85</w:t>
            </w:r>
          </w:p>
        </w:tc>
        <w:tc>
          <w:tcPr>
            <w:tcW w:w="1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199C68" w14:textId="23B50EC4" w:rsidR="00084EE6" w:rsidRPr="002A4ED5" w:rsidRDefault="00084EE6" w:rsidP="002A4ED5">
            <w:r>
              <w:t>Breakfast Burritos</w:t>
            </w: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92450F" w14:textId="5A3B1C03" w:rsidR="00084EE6" w:rsidRPr="002A4ED5" w:rsidRDefault="00084EE6" w:rsidP="002A4ED5">
            <w:r>
              <w:t>1 dozen</w:t>
            </w:r>
          </w:p>
        </w:tc>
        <w:tc>
          <w:tcPr>
            <w:tcW w:w="6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700CEB" w14:textId="77777777" w:rsidR="00084EE6" w:rsidRPr="002A4ED5" w:rsidRDefault="00084EE6" w:rsidP="002A4ED5"/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C5D40" w14:textId="77777777" w:rsidR="00084EE6" w:rsidRPr="002A4ED5" w:rsidRDefault="00084EE6" w:rsidP="002A4ED5"/>
        </w:tc>
        <w:tc>
          <w:tcPr>
            <w:tcW w:w="3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B0F8F" w14:textId="77777777" w:rsidR="00084EE6" w:rsidRPr="002A4ED5" w:rsidRDefault="00084EE6" w:rsidP="002A4ED5"/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E0D277" w14:textId="77777777" w:rsidR="00084EE6" w:rsidRPr="002A4ED5" w:rsidRDefault="00084EE6" w:rsidP="002A4ED5"/>
        </w:tc>
      </w:tr>
      <w:tr w:rsidR="00084EE6" w:rsidRPr="002A4ED5" w14:paraId="5F6AA9F3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1ECCD" w14:textId="24F500FC" w:rsidR="00084EE6" w:rsidRPr="002A4ED5" w:rsidRDefault="0004174E" w:rsidP="002A4ED5">
            <w:r>
              <w:t>$65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761BAA" w14:textId="2DB93198" w:rsidR="00084EE6" w:rsidRPr="002A4ED5" w:rsidRDefault="00084EE6" w:rsidP="002A4ED5">
            <w:r>
              <w:t>Breakfast Sandwiches (English Muffin Bread or Biscuits)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0FFC29" w14:textId="451AA9A0" w:rsidR="00084EE6" w:rsidRPr="002A4ED5" w:rsidRDefault="00084EE6" w:rsidP="002A4ED5">
            <w:r>
              <w:t>1 dozen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497B9A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177A17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C8851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C645A5" w14:textId="77777777" w:rsidR="00084EE6" w:rsidRPr="002A4ED5" w:rsidRDefault="00084EE6" w:rsidP="002A4ED5"/>
        </w:tc>
      </w:tr>
      <w:tr w:rsidR="00084EE6" w:rsidRPr="002A4ED5" w14:paraId="7729F756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06B568" w14:textId="26EB5BBA" w:rsidR="00084EE6" w:rsidRPr="002A4ED5" w:rsidRDefault="0004174E" w:rsidP="002A4ED5">
            <w:r>
              <w:t>$30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6A205D" w14:textId="32FC9919" w:rsidR="00084EE6" w:rsidRPr="002A4ED5" w:rsidRDefault="00084EE6" w:rsidP="002A4ED5">
            <w:r>
              <w:t>Quiche</w:t>
            </w:r>
            <w:r w:rsidR="00F11CFE">
              <w:t xml:space="preserve"> (</w:t>
            </w:r>
            <w:r w:rsidR="00682C9D">
              <w:t>serves</w:t>
            </w:r>
            <w:r w:rsidR="00F11CFE">
              <w:t xml:space="preserve"> 6-8 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685180" w14:textId="0609E5CD" w:rsidR="00084EE6" w:rsidRPr="002A4ED5" w:rsidRDefault="00F11CFE" w:rsidP="002A4ED5">
            <w:r>
              <w:t xml:space="preserve">1 quiche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0B5A70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F0637D" w14:textId="77777777" w:rsidR="00084EE6" w:rsidRDefault="0004174E" w:rsidP="002A4ED5">
            <w:r>
              <w:t>*Gluten Free $5*</w:t>
            </w:r>
          </w:p>
          <w:p w14:paraId="4F996AB4" w14:textId="70D8EF06" w:rsidR="0004174E" w:rsidRPr="002A4ED5" w:rsidRDefault="0004174E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C5E561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D8025" w14:textId="77777777" w:rsidR="00084EE6" w:rsidRPr="002A4ED5" w:rsidRDefault="00084EE6" w:rsidP="002A4ED5"/>
        </w:tc>
      </w:tr>
      <w:tr w:rsidR="00084EE6" w:rsidRPr="002A4ED5" w14:paraId="22C93455" w14:textId="77777777" w:rsidTr="00084EE6">
        <w:trPr>
          <w:trHeight w:val="482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028DAA" w14:textId="1F1BBDD8" w:rsidR="00084EE6" w:rsidRPr="002A4ED5" w:rsidRDefault="0004174E" w:rsidP="002A4ED5">
            <w:r>
              <w:t>$40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016A22" w14:textId="4D5FA68F" w:rsidR="00084EE6" w:rsidRPr="002A4ED5" w:rsidRDefault="00F11CFE" w:rsidP="002A4ED5">
            <w:r>
              <w:t xml:space="preserve">Mini toast Sampler (Avocado Deluxe, Caprese, King Salmon)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5156BE" w14:textId="53E2D514" w:rsidR="00084EE6" w:rsidRPr="002A4ED5" w:rsidRDefault="00F11CFE" w:rsidP="002A4ED5">
            <w:r>
              <w:t>1 toast each (cut into 4)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9A04B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076551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4941B0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9CC24" w14:textId="77777777" w:rsidR="00084EE6" w:rsidRPr="002A4ED5" w:rsidRDefault="00084EE6" w:rsidP="002A4ED5"/>
        </w:tc>
      </w:tr>
      <w:tr w:rsidR="00F11CFE" w:rsidRPr="002A4ED5" w14:paraId="313F9B6D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2E495" w14:textId="4E50217B" w:rsidR="00F11CFE" w:rsidRPr="002A4ED5" w:rsidRDefault="0004174E" w:rsidP="002A4ED5">
            <w:r>
              <w:t>$40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81D2B" w14:textId="632C7869" w:rsidR="00F11CFE" w:rsidRDefault="00F11CFE" w:rsidP="002A4ED5">
            <w:r>
              <w:t>Sandwich Tray (Turkey, Ham, Caprese, Grilled Cheese)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D3C9D2" w14:textId="5CAD427A" w:rsidR="00F11CFE" w:rsidRDefault="00F11CFE" w:rsidP="002A4ED5">
            <w:r>
              <w:t>1 of each (cut in half)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256E7" w14:textId="77777777" w:rsidR="00F11CFE" w:rsidRDefault="00F11CFE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FCBF0D" w14:textId="77777777" w:rsidR="00F11CFE" w:rsidRPr="002A4ED5" w:rsidRDefault="00F11CFE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A1530" w14:textId="77777777" w:rsidR="00F11CFE" w:rsidRPr="002A4ED5" w:rsidRDefault="00F11CFE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4BA682" w14:textId="77777777" w:rsidR="00F11CFE" w:rsidRPr="002A4ED5" w:rsidRDefault="00F11CFE" w:rsidP="002A4ED5"/>
        </w:tc>
      </w:tr>
      <w:tr w:rsidR="00F11CFE" w:rsidRPr="002A4ED5" w14:paraId="3BB03E2D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47B340" w14:textId="46FE0387" w:rsidR="00F11CFE" w:rsidRPr="002A4ED5" w:rsidRDefault="0004174E" w:rsidP="002A4ED5">
            <w:r>
              <w:t>$16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B49CCD" w14:textId="50A70168" w:rsidR="00F11CFE" w:rsidRDefault="00F11CFE" w:rsidP="002A4ED5">
            <w:r>
              <w:t xml:space="preserve">Buddha Bowls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F05CA9" w14:textId="17B71E58" w:rsidR="00F11CFE" w:rsidRDefault="00F11CFE" w:rsidP="002A4ED5">
            <w:r>
              <w:t xml:space="preserve">1 each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1F805C" w14:textId="77777777" w:rsidR="00F11CFE" w:rsidRDefault="00F11CFE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8C0F68" w14:textId="77777777" w:rsidR="00F11CFE" w:rsidRPr="002A4ED5" w:rsidRDefault="00F11CFE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37D548" w14:textId="77777777" w:rsidR="00F11CFE" w:rsidRPr="002A4ED5" w:rsidRDefault="00F11CFE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E1673" w14:textId="77777777" w:rsidR="00F11CFE" w:rsidRPr="002A4ED5" w:rsidRDefault="00F11CFE" w:rsidP="002A4ED5"/>
        </w:tc>
      </w:tr>
      <w:tr w:rsidR="00F11CFE" w:rsidRPr="002A4ED5" w14:paraId="7367CBE3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E8A2E6" w14:textId="5612D7CE" w:rsidR="00F11CFE" w:rsidRPr="002A4ED5" w:rsidRDefault="0004174E" w:rsidP="002A4ED5">
            <w:r>
              <w:t>$16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E1CC9" w14:textId="371E1C79" w:rsidR="00F11CFE" w:rsidRDefault="00F11CFE" w:rsidP="002A4ED5">
            <w:r>
              <w:t xml:space="preserve">Meal Prep Bowls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30C96" w14:textId="5AB78E36" w:rsidR="00F11CFE" w:rsidRDefault="00F11CFE" w:rsidP="002A4ED5">
            <w:r>
              <w:t xml:space="preserve">1 each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6877E" w14:textId="77777777" w:rsidR="00F11CFE" w:rsidRDefault="00F11CFE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E8E50A" w14:textId="77777777" w:rsidR="00F11CFE" w:rsidRPr="002A4ED5" w:rsidRDefault="00F11CFE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A760A9" w14:textId="77777777" w:rsidR="00F11CFE" w:rsidRPr="002A4ED5" w:rsidRDefault="00F11CFE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341DCC" w14:textId="77777777" w:rsidR="00F11CFE" w:rsidRPr="002A4ED5" w:rsidRDefault="00F11CFE" w:rsidP="002A4ED5"/>
        </w:tc>
      </w:tr>
      <w:tr w:rsidR="00F11CFE" w:rsidRPr="002A4ED5" w14:paraId="7E9109A0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78BB07" w14:textId="1E17B688" w:rsidR="00F11CFE" w:rsidRPr="002A4ED5" w:rsidRDefault="008630AD" w:rsidP="002A4ED5">
            <w:r>
              <w:lastRenderedPageBreak/>
              <w:t>$30 +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ABDAA0" w14:textId="087A2126" w:rsidR="00F11CFE" w:rsidRDefault="00F11CFE" w:rsidP="002A4ED5">
            <w:r>
              <w:t>Pasta Salad (serves 8-10ppl)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1938" w14:textId="0720D750" w:rsidR="00F11CFE" w:rsidRDefault="00F11CFE" w:rsidP="002A4ED5">
            <w:r>
              <w:t>1 Tray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A7652B" w14:textId="77777777" w:rsidR="00F11CFE" w:rsidRDefault="00F11CFE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E0E4B6" w14:textId="77777777" w:rsidR="00F11CFE" w:rsidRPr="002A4ED5" w:rsidRDefault="00F11CFE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B2D588" w14:textId="77777777" w:rsidR="00F11CFE" w:rsidRPr="002A4ED5" w:rsidRDefault="00F11CFE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B6C430" w14:textId="77777777" w:rsidR="00F11CFE" w:rsidRPr="002A4ED5" w:rsidRDefault="00F11CFE" w:rsidP="002A4ED5"/>
        </w:tc>
      </w:tr>
      <w:tr w:rsidR="00F11CFE" w:rsidRPr="002A4ED5" w14:paraId="657679D7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4FF5CA" w14:textId="1B15602F" w:rsidR="00F11CFE" w:rsidRPr="002A4ED5" w:rsidRDefault="008630AD" w:rsidP="002A4ED5">
            <w:r>
              <w:t>$40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512F5" w14:textId="53D94F26" w:rsidR="00F11CFE" w:rsidRDefault="00F11CFE" w:rsidP="002A4ED5">
            <w:r>
              <w:t>Mac n Cheese (serves 8-10 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053345" w14:textId="7430A328" w:rsidR="00F11CFE" w:rsidRDefault="00F11CFE" w:rsidP="002A4ED5">
            <w:r>
              <w:t>1 Tray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8CB80F" w14:textId="77777777" w:rsidR="00F11CFE" w:rsidRDefault="00F11CFE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7DD0B2" w14:textId="77777777" w:rsidR="00F11CFE" w:rsidRPr="002A4ED5" w:rsidRDefault="00F11CFE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C0DD1" w14:textId="77777777" w:rsidR="00F11CFE" w:rsidRPr="002A4ED5" w:rsidRDefault="00F11CFE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6AB38A" w14:textId="77777777" w:rsidR="00F11CFE" w:rsidRPr="002A4ED5" w:rsidRDefault="00F11CFE" w:rsidP="002A4ED5"/>
        </w:tc>
      </w:tr>
      <w:tr w:rsidR="00F11CFE" w:rsidRPr="002A4ED5" w14:paraId="580C73DF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A3CF48" w14:textId="4A1CBD3D" w:rsidR="00F11CFE" w:rsidRPr="002A4ED5" w:rsidRDefault="008630AD" w:rsidP="002A4ED5">
            <w:r>
              <w:t>$30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53C5AF" w14:textId="671BD4C3" w:rsidR="00F11CFE" w:rsidRDefault="00F11CFE" w:rsidP="002A4ED5">
            <w:r>
              <w:t>Salad (serves 6ppl)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D3C42E" w14:textId="5F7BBC90" w:rsidR="00F11CFE" w:rsidRDefault="00F11CFE" w:rsidP="002A4ED5">
            <w:r>
              <w:t>1 Tray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A1159" w14:textId="77777777" w:rsidR="00F11CFE" w:rsidRDefault="00F11CFE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1847E5" w14:textId="77777777" w:rsidR="00F11CFE" w:rsidRPr="002A4ED5" w:rsidRDefault="00F11CFE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AD762" w14:textId="77777777" w:rsidR="00F11CFE" w:rsidRPr="002A4ED5" w:rsidRDefault="00F11CFE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75B778" w14:textId="77777777" w:rsidR="00F11CFE" w:rsidRPr="002A4ED5" w:rsidRDefault="00F11CFE" w:rsidP="002A4ED5"/>
        </w:tc>
      </w:tr>
      <w:tr w:rsidR="00084EE6" w:rsidRPr="002A4ED5" w14:paraId="0097E897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E95DA6" w14:textId="3343BDE5" w:rsidR="00084EE6" w:rsidRPr="002A4ED5" w:rsidRDefault="00BA3BF0" w:rsidP="002A4ED5">
            <w:r>
              <w:t>$20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A68B1" w14:textId="696CCC70" w:rsidR="00084EE6" w:rsidRPr="002A4ED5" w:rsidRDefault="00F11CFE" w:rsidP="002A4ED5">
            <w:r>
              <w:t>Scones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4F41C4" w14:textId="4808A2D7" w:rsidR="00084EE6" w:rsidRPr="002A4ED5" w:rsidRDefault="00F11CFE" w:rsidP="002A4ED5">
            <w:r>
              <w:t>6</w:t>
            </w:r>
            <w:r w:rsidR="008630AD">
              <w:t xml:space="preserve"> ct.</w:t>
            </w:r>
            <w:r>
              <w:t xml:space="preserve">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9AD286" w14:textId="48E2BCDC" w:rsidR="00084EE6" w:rsidRPr="002A4ED5" w:rsidRDefault="00F11CFE" w:rsidP="002A4ED5">
            <w:r>
              <w:t>30 minis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8B1BBF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7A4848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33F056" w14:textId="77777777" w:rsidR="00084EE6" w:rsidRPr="002A4ED5" w:rsidRDefault="00084EE6" w:rsidP="002A4ED5"/>
        </w:tc>
      </w:tr>
      <w:tr w:rsidR="00084EE6" w:rsidRPr="002A4ED5" w14:paraId="019B7B0B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2980F" w14:textId="17C687D0" w:rsidR="00084EE6" w:rsidRPr="002A4ED5" w:rsidRDefault="008630AD" w:rsidP="002A4ED5">
            <w:r>
              <w:t>$35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5061EC" w14:textId="624C545E" w:rsidR="00084EE6" w:rsidRPr="002A4ED5" w:rsidRDefault="00F11CFE" w:rsidP="002A4ED5">
            <w:r>
              <w:t>Cinnamon Rolls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C9844F" w14:textId="0D5C2F6E" w:rsidR="00084EE6" w:rsidRPr="002A4ED5" w:rsidRDefault="00F11CFE" w:rsidP="002A4ED5">
            <w:r>
              <w:t xml:space="preserve">8 </w:t>
            </w:r>
            <w:r w:rsidR="008630AD">
              <w:t>ct.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E5A1EA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817854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844B34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5B773" w14:textId="77777777" w:rsidR="00084EE6" w:rsidRPr="002A4ED5" w:rsidRDefault="00084EE6" w:rsidP="002A4ED5"/>
        </w:tc>
      </w:tr>
      <w:tr w:rsidR="00084EE6" w:rsidRPr="002A4ED5" w14:paraId="44E96452" w14:textId="77777777" w:rsidTr="00084EE6">
        <w:trPr>
          <w:trHeight w:val="482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CBF451" w14:textId="6B7CD100" w:rsidR="00084EE6" w:rsidRPr="002A4ED5" w:rsidRDefault="00BA3BF0" w:rsidP="002A4ED5">
            <w:r>
              <w:t>$30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689E6B" w14:textId="6D7DF690" w:rsidR="00084EE6" w:rsidRPr="002A4ED5" w:rsidRDefault="00F11CFE" w:rsidP="002A4ED5">
            <w:r>
              <w:t xml:space="preserve">Brownies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924FC1" w14:textId="68447465" w:rsidR="00084EE6" w:rsidRPr="002A4ED5" w:rsidRDefault="00F11CFE" w:rsidP="002A4ED5">
            <w:r>
              <w:t xml:space="preserve">1 dozen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0A73A2" w14:textId="2D9E4E47" w:rsidR="00084EE6" w:rsidRPr="002A4ED5" w:rsidRDefault="00F11CFE" w:rsidP="002A4ED5">
            <w:r>
              <w:t>2 dozen minis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02E37E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D1FA1F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753E71" w14:textId="77777777" w:rsidR="00084EE6" w:rsidRPr="002A4ED5" w:rsidRDefault="00084EE6" w:rsidP="002A4ED5"/>
        </w:tc>
      </w:tr>
      <w:tr w:rsidR="00BA3BF0" w:rsidRPr="002A4ED5" w14:paraId="32620FA0" w14:textId="77777777" w:rsidTr="00084EE6">
        <w:trPr>
          <w:trHeight w:val="482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90D3A" w14:textId="4BE7C9DA" w:rsidR="00BA3BF0" w:rsidRPr="002A4ED5" w:rsidRDefault="008630AD" w:rsidP="002A4ED5">
            <w:r>
              <w:t>$40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D4E66" w14:textId="2B677AC1" w:rsidR="00BA3BF0" w:rsidRDefault="00BA3BF0" w:rsidP="002A4ED5">
            <w:r>
              <w:t>Cake Pops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F58136" w14:textId="21782E4E" w:rsidR="00BA3BF0" w:rsidRDefault="008630AD" w:rsidP="002A4ED5">
            <w:r>
              <w:t xml:space="preserve">20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6ACC82" w14:textId="77777777" w:rsidR="00BA3BF0" w:rsidRDefault="00BA3BF0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347389" w14:textId="77777777" w:rsidR="00BA3BF0" w:rsidRPr="002A4ED5" w:rsidRDefault="00BA3BF0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414695" w14:textId="77777777" w:rsidR="00BA3BF0" w:rsidRPr="002A4ED5" w:rsidRDefault="00BA3BF0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D869C" w14:textId="77777777" w:rsidR="00BA3BF0" w:rsidRPr="002A4ED5" w:rsidRDefault="00BA3BF0" w:rsidP="002A4ED5"/>
        </w:tc>
      </w:tr>
      <w:tr w:rsidR="00682C9D" w:rsidRPr="002A4ED5" w14:paraId="09CAF16B" w14:textId="77777777" w:rsidTr="00084EE6">
        <w:trPr>
          <w:trHeight w:val="482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741D23" w14:textId="6E0CF92D" w:rsidR="00682C9D" w:rsidRPr="002A4ED5" w:rsidRDefault="00BA3BF0" w:rsidP="002A4ED5">
            <w:r>
              <w:t>$20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8E9ACF" w14:textId="7FA13854" w:rsidR="00682C9D" w:rsidRDefault="00682C9D" w:rsidP="002A4ED5">
            <w:r>
              <w:t>Mini Cookies (Chocolate Chip, Snickerdoodle, Cran-Oat Almond)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D5E1E5" w14:textId="28552E46" w:rsidR="00682C9D" w:rsidRDefault="00682C9D" w:rsidP="002A4ED5">
            <w:r>
              <w:t>1 dozen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80135" w14:textId="77777777" w:rsidR="00682C9D" w:rsidRDefault="00682C9D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32134" w14:textId="77777777" w:rsidR="00682C9D" w:rsidRPr="002A4ED5" w:rsidRDefault="00682C9D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FD7E4A" w14:textId="77777777" w:rsidR="00682C9D" w:rsidRPr="002A4ED5" w:rsidRDefault="00682C9D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E2B1C6" w14:textId="77777777" w:rsidR="00682C9D" w:rsidRPr="002A4ED5" w:rsidRDefault="00682C9D" w:rsidP="002A4ED5"/>
        </w:tc>
      </w:tr>
      <w:tr w:rsidR="00084EE6" w:rsidRPr="002A4ED5" w14:paraId="559B6FA4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A6D96" w14:textId="44AF342C" w:rsidR="00084EE6" w:rsidRPr="002A4ED5" w:rsidRDefault="00BA3BF0" w:rsidP="002A4ED5">
            <w:r>
              <w:t>$</w:t>
            </w:r>
            <w:r w:rsidR="008630AD">
              <w:t>75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AFE7E" w14:textId="58CC359A" w:rsidR="00084EE6" w:rsidRPr="002A4ED5" w:rsidRDefault="00682C9D" w:rsidP="002A4ED5">
            <w:r>
              <w:t>Lasagna (serves 8-12ppl)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D1E9EF" w14:textId="77050352" w:rsidR="00084EE6" w:rsidRPr="002A4ED5" w:rsidRDefault="00682C9D" w:rsidP="002A4ED5">
            <w:r>
              <w:t>1 Tray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085E93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2104B1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03F245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7228FE" w14:textId="77777777" w:rsidR="00084EE6" w:rsidRPr="002A4ED5" w:rsidRDefault="00084EE6" w:rsidP="002A4ED5"/>
        </w:tc>
      </w:tr>
      <w:tr w:rsidR="00084EE6" w:rsidRPr="002A4ED5" w14:paraId="26B197E3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6B87A" w14:textId="55A4485C" w:rsidR="00084EE6" w:rsidRPr="002A4ED5" w:rsidRDefault="00BA3BF0" w:rsidP="002A4ED5">
            <w:r>
              <w:t>$125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FE840" w14:textId="0738D354" w:rsidR="00084EE6" w:rsidRPr="002A4ED5" w:rsidRDefault="00682C9D" w:rsidP="002A4ED5">
            <w:r>
              <w:t>Charcuterie Board (serves 6-8ppl)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6DC779" w14:textId="3D555C53" w:rsidR="00084EE6" w:rsidRPr="002A4ED5" w:rsidRDefault="00682C9D" w:rsidP="002A4ED5">
            <w:r>
              <w:t>1 Board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8A6032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994617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EF061B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CA01BC" w14:textId="77777777" w:rsidR="00084EE6" w:rsidRPr="002A4ED5" w:rsidRDefault="00084EE6" w:rsidP="002A4ED5"/>
        </w:tc>
      </w:tr>
      <w:tr w:rsidR="00682C9D" w:rsidRPr="002A4ED5" w14:paraId="6ADDAF02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8A3B27" w14:textId="31367434" w:rsidR="00682C9D" w:rsidRPr="002A4ED5" w:rsidRDefault="00BA3BF0" w:rsidP="002A4ED5">
            <w:r>
              <w:t>$175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0C3251" w14:textId="0BD509B0" w:rsidR="00682C9D" w:rsidRPr="002A4ED5" w:rsidRDefault="00682C9D" w:rsidP="002A4ED5">
            <w:r>
              <w:t>Charcuterie Board (serves 8-12ppl)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F31D86" w14:textId="0232D08E" w:rsidR="00682C9D" w:rsidRPr="002A4ED5" w:rsidRDefault="00682C9D" w:rsidP="002A4ED5">
            <w:r>
              <w:t>1 Board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C07E2F" w14:textId="77777777" w:rsidR="00682C9D" w:rsidRPr="002A4ED5" w:rsidRDefault="00682C9D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5CF7A" w14:textId="77777777" w:rsidR="00682C9D" w:rsidRPr="002A4ED5" w:rsidRDefault="00682C9D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E565A5" w14:textId="77777777" w:rsidR="00682C9D" w:rsidRPr="002A4ED5" w:rsidRDefault="00682C9D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793B1D" w14:textId="77777777" w:rsidR="00682C9D" w:rsidRPr="002A4ED5" w:rsidRDefault="00682C9D" w:rsidP="002A4ED5"/>
        </w:tc>
      </w:tr>
      <w:tr w:rsidR="00682C9D" w:rsidRPr="002A4ED5" w14:paraId="3DDD8BCC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029B0B" w14:textId="170F4D79" w:rsidR="00682C9D" w:rsidRPr="002A4ED5" w:rsidRDefault="00BA3BF0" w:rsidP="002A4ED5">
            <w:r>
              <w:t>$50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02E66F" w14:textId="1D324DC4" w:rsidR="00682C9D" w:rsidRPr="002A4ED5" w:rsidRDefault="00682C9D" w:rsidP="002A4ED5">
            <w:r>
              <w:t>Fruit Board with Dip (serves 6-8ppl)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4F30AE" w14:textId="72779061" w:rsidR="00682C9D" w:rsidRPr="002A4ED5" w:rsidRDefault="00682C9D" w:rsidP="002A4ED5">
            <w:r>
              <w:t>1 Board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B3C75" w14:textId="77777777" w:rsidR="00682C9D" w:rsidRPr="002A4ED5" w:rsidRDefault="00682C9D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1B25A7" w14:textId="77777777" w:rsidR="00682C9D" w:rsidRPr="002A4ED5" w:rsidRDefault="00682C9D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8046A4" w14:textId="77777777" w:rsidR="00682C9D" w:rsidRPr="002A4ED5" w:rsidRDefault="00682C9D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22ECA7" w14:textId="77777777" w:rsidR="00682C9D" w:rsidRPr="002A4ED5" w:rsidRDefault="00682C9D" w:rsidP="002A4ED5"/>
        </w:tc>
      </w:tr>
      <w:tr w:rsidR="00682C9D" w:rsidRPr="002A4ED5" w14:paraId="737F87F6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8D4264" w14:textId="6124696A" w:rsidR="00682C9D" w:rsidRPr="002A4ED5" w:rsidRDefault="00BA3BF0" w:rsidP="002A4ED5">
            <w:r>
              <w:t>$100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38CDFF" w14:textId="0306DD8D" w:rsidR="00682C9D" w:rsidRPr="002A4ED5" w:rsidRDefault="00682C9D" w:rsidP="002A4ED5">
            <w:r>
              <w:t>Fruit Board with Dip (8-12ppl)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43770B" w14:textId="6FEACD4D" w:rsidR="00682C9D" w:rsidRPr="002A4ED5" w:rsidRDefault="00682C9D" w:rsidP="002A4ED5">
            <w:r>
              <w:t>1 Board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ABECF" w14:textId="77777777" w:rsidR="00682C9D" w:rsidRPr="002A4ED5" w:rsidRDefault="00682C9D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B6CE90" w14:textId="77777777" w:rsidR="00682C9D" w:rsidRPr="002A4ED5" w:rsidRDefault="00682C9D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1F291B" w14:textId="77777777" w:rsidR="00682C9D" w:rsidRPr="002A4ED5" w:rsidRDefault="00682C9D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78AC87" w14:textId="77777777" w:rsidR="00682C9D" w:rsidRPr="002A4ED5" w:rsidRDefault="00682C9D" w:rsidP="002A4ED5"/>
        </w:tc>
      </w:tr>
      <w:tr w:rsidR="00084EE6" w:rsidRPr="002A4ED5" w14:paraId="0228B942" w14:textId="77777777" w:rsidTr="00084EE6">
        <w:trPr>
          <w:trHeight w:val="499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1CAC6C" w14:textId="483BDB24" w:rsidR="00084EE6" w:rsidRPr="002A4ED5" w:rsidRDefault="00BA3BF0" w:rsidP="002A4ED5">
            <w:r>
              <w:t>$25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0F4D41" w14:textId="01FC88BA" w:rsidR="00084EE6" w:rsidRPr="002A4ED5" w:rsidRDefault="00BA3BF0" w:rsidP="002A4ED5">
            <w:r>
              <w:t>Box Coffee (includes cups, cream, and sugar)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37BED" w14:textId="6685B446" w:rsidR="00084EE6" w:rsidRPr="002A4ED5" w:rsidRDefault="00BA3BF0" w:rsidP="002A4ED5">
            <w:r>
              <w:t>1 Box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85E740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0545E9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C5664C" w14:textId="77777777" w:rsidR="00084EE6" w:rsidRPr="002A4ED5" w:rsidRDefault="00084EE6" w:rsidP="002A4ED5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F24407" w14:textId="77777777" w:rsidR="00084EE6" w:rsidRPr="002A4ED5" w:rsidRDefault="00084EE6" w:rsidP="002A4ED5"/>
        </w:tc>
      </w:tr>
      <w:tr w:rsidR="00084EE6" w:rsidRPr="002A4ED5" w14:paraId="786326C4" w14:textId="77777777" w:rsidTr="00084EE6">
        <w:trPr>
          <w:trHeight w:val="482"/>
        </w:trPr>
        <w:tc>
          <w:tcPr>
            <w:tcW w:w="498" w:type="pct"/>
            <w:tcBorders>
              <w:top w:val="single" w:sz="4" w:space="0" w:color="auto"/>
            </w:tcBorders>
          </w:tcPr>
          <w:p w14:paraId="6F57BE10" w14:textId="77777777" w:rsidR="00084EE6" w:rsidRPr="002A4ED5" w:rsidRDefault="00084EE6" w:rsidP="002A4ED5"/>
        </w:tc>
        <w:tc>
          <w:tcPr>
            <w:tcW w:w="1604" w:type="pct"/>
            <w:tcBorders>
              <w:top w:val="single" w:sz="4" w:space="0" w:color="auto"/>
            </w:tcBorders>
          </w:tcPr>
          <w:p w14:paraId="142368A6" w14:textId="77777777" w:rsidR="00084EE6" w:rsidRPr="002A4ED5" w:rsidRDefault="00084EE6" w:rsidP="002A4ED5"/>
        </w:tc>
        <w:tc>
          <w:tcPr>
            <w:tcW w:w="534" w:type="pct"/>
            <w:tcBorders>
              <w:top w:val="single" w:sz="4" w:space="0" w:color="auto"/>
            </w:tcBorders>
          </w:tcPr>
          <w:p w14:paraId="2D726406" w14:textId="77777777" w:rsidR="00084EE6" w:rsidRPr="002A4ED5" w:rsidRDefault="00084EE6" w:rsidP="002A4ED5"/>
        </w:tc>
        <w:tc>
          <w:tcPr>
            <w:tcW w:w="650" w:type="pct"/>
            <w:tcBorders>
              <w:top w:val="single" w:sz="4" w:space="0" w:color="auto"/>
            </w:tcBorders>
          </w:tcPr>
          <w:p w14:paraId="18740B1B" w14:textId="77777777" w:rsidR="00084EE6" w:rsidRPr="002A4ED5" w:rsidRDefault="00084EE6" w:rsidP="002A4ED5"/>
        </w:tc>
        <w:tc>
          <w:tcPr>
            <w:tcW w:w="812" w:type="pct"/>
            <w:tcBorders>
              <w:top w:val="single" w:sz="4" w:space="0" w:color="auto"/>
            </w:tcBorders>
          </w:tcPr>
          <w:p w14:paraId="36DAC4E1" w14:textId="77777777" w:rsidR="00084EE6" w:rsidRPr="002A4ED5" w:rsidRDefault="00084EE6" w:rsidP="002A4ED5"/>
        </w:tc>
        <w:tc>
          <w:tcPr>
            <w:tcW w:w="371" w:type="pct"/>
            <w:tcBorders>
              <w:top w:val="single" w:sz="4" w:space="0" w:color="auto"/>
            </w:tcBorders>
            <w:vAlign w:val="bottom"/>
          </w:tcPr>
          <w:p w14:paraId="33BB3F92" w14:textId="10715A3F" w:rsidR="00084EE6" w:rsidRPr="002A4ED5" w:rsidRDefault="00000000" w:rsidP="002A648D">
            <w:pPr>
              <w:pStyle w:val="Total"/>
            </w:pPr>
            <w:sdt>
              <w:sdtPr>
                <w:id w:val="2064670704"/>
                <w:placeholder>
                  <w:docPart w:val="873D9B81E38E46DEBA993B5F5910BD79"/>
                </w:placeholder>
                <w:temporary/>
                <w:showingPlcHdr/>
                <w15:appearance w15:val="hidden"/>
                <w:text/>
              </w:sdtPr>
              <w:sdtContent>
                <w:r w:rsidR="00084EE6" w:rsidRPr="002A4ED5">
                  <w:t>Total</w:t>
                </w:r>
              </w:sdtContent>
            </w:sdt>
            <w:r w:rsidR="00084EE6">
              <w:t xml:space="preserve"> Cost</w:t>
            </w:r>
            <w:r w:rsidR="008630AD">
              <w:t>: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</w:tcPr>
          <w:p w14:paraId="31828CDF" w14:textId="77777777" w:rsidR="00084EE6" w:rsidRPr="002A4ED5" w:rsidRDefault="00084EE6" w:rsidP="002A4ED5">
            <w:pPr>
              <w:rPr>
                <w:b/>
              </w:rPr>
            </w:pPr>
          </w:p>
        </w:tc>
      </w:tr>
    </w:tbl>
    <w:p w14:paraId="0ED332A7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72256" w14:textId="77777777" w:rsidR="00DB7E1C" w:rsidRDefault="00DB7E1C" w:rsidP="00650259">
      <w:pPr>
        <w:spacing w:line="240" w:lineRule="auto"/>
      </w:pPr>
      <w:r>
        <w:separator/>
      </w:r>
    </w:p>
  </w:endnote>
  <w:endnote w:type="continuationSeparator" w:id="0">
    <w:p w14:paraId="5E29C675" w14:textId="77777777" w:rsidR="00DB7E1C" w:rsidRDefault="00DB7E1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9FFA91-7D48-470C-B87F-CCD0AC769619}"/>
    <w:embedBold r:id="rId2" w:fontKey="{FA31700A-4D6D-430F-9104-8AFE7FCB4F6D}"/>
    <w:embedItalic r:id="rId3" w:fontKey="{B82F5EBE-0B0E-48F1-A9CC-426CAA2760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E67EF90-AC06-4DB2-B804-8C9FEF1F0772}"/>
    <w:embedBold r:id="rId5" w:fontKey="{C7F6269B-F00E-4C51-8354-D3F545095058}"/>
    <w:embedItalic r:id="rId6" w:fontKey="{A6DCB479-96FA-4532-A008-61CB987659B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1D699D8-55CE-4B1E-A936-D94AD2CBAC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29EF9CE-D96C-4C8F-91D6-9FA08CBF5D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21C4312B" w14:textId="77777777" w:rsidTr="00562601">
      <w:tc>
        <w:tcPr>
          <w:tcW w:w="2500" w:type="pct"/>
          <w:vAlign w:val="center"/>
        </w:tcPr>
        <w:p w14:paraId="5D5846A0" w14:textId="0D4319A4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1E9A5539" w14:textId="1F80B374" w:rsidR="00562601" w:rsidRPr="00562601" w:rsidRDefault="0002050C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*Additional charges may apply based on ingredients used in each dish</w:t>
          </w:r>
        </w:p>
      </w:tc>
    </w:tr>
  </w:tbl>
  <w:p w14:paraId="7E9F00B4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55968" w14:textId="77777777" w:rsidR="00DB7E1C" w:rsidRDefault="00DB7E1C" w:rsidP="00650259">
      <w:pPr>
        <w:spacing w:line="240" w:lineRule="auto"/>
      </w:pPr>
      <w:r>
        <w:separator/>
      </w:r>
    </w:p>
  </w:footnote>
  <w:footnote w:type="continuationSeparator" w:id="0">
    <w:p w14:paraId="7ECE75FF" w14:textId="77777777" w:rsidR="00DB7E1C" w:rsidRDefault="00DB7E1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845"/>
      <w:gridCol w:w="11115"/>
    </w:tblGrid>
    <w:tr w:rsidR="00084EE6" w:rsidRPr="00562601" w14:paraId="0D5D955B" w14:textId="77777777" w:rsidTr="00084EE6">
      <w:trPr>
        <w:trHeight w:val="990"/>
      </w:trPr>
      <w:tc>
        <w:tcPr>
          <w:tcW w:w="451" w:type="pct"/>
          <w:shd w:val="clear" w:color="auto" w:fill="DDDDDD"/>
          <w:vAlign w:val="center"/>
        </w:tcPr>
        <w:p w14:paraId="0A15858E" w14:textId="41C6664C" w:rsidR="00562601" w:rsidRPr="00562601" w:rsidRDefault="00084EE6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084EE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34F4B72" wp14:editId="440E4C73">
                <wp:extent cx="1034663" cy="1028700"/>
                <wp:effectExtent l="0" t="0" r="0" b="0"/>
                <wp:docPr id="113380407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899" cy="1056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DDDDDD"/>
          <w:vAlign w:val="center"/>
        </w:tcPr>
        <w:p w14:paraId="76B15D84" w14:textId="4430E6D5" w:rsidR="00562601" w:rsidRPr="00084EE6" w:rsidRDefault="00084EE6" w:rsidP="002B69B4">
          <w:pPr>
            <w:pStyle w:val="Header"/>
            <w:rPr>
              <w:color w:val="auto"/>
            </w:rPr>
          </w:pPr>
          <w:r w:rsidRPr="00084EE6">
            <w:rPr>
              <w:color w:val="auto"/>
            </w:rPr>
            <w:t xml:space="preserve">Sip Coffee &amp; Wine Bar </w:t>
          </w:r>
        </w:p>
      </w:tc>
    </w:tr>
  </w:tbl>
  <w:p w14:paraId="5A377609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2902388">
    <w:abstractNumId w:val="11"/>
  </w:num>
  <w:num w:numId="2" w16cid:durableId="1861237153">
    <w:abstractNumId w:val="7"/>
  </w:num>
  <w:num w:numId="3" w16cid:durableId="300697893">
    <w:abstractNumId w:val="15"/>
  </w:num>
  <w:num w:numId="4" w16cid:durableId="1818572236">
    <w:abstractNumId w:val="12"/>
  </w:num>
  <w:num w:numId="5" w16cid:durableId="1871530206">
    <w:abstractNumId w:val="13"/>
  </w:num>
  <w:num w:numId="6" w16cid:durableId="422266972">
    <w:abstractNumId w:val="19"/>
  </w:num>
  <w:num w:numId="7" w16cid:durableId="1659964717">
    <w:abstractNumId w:val="6"/>
  </w:num>
  <w:num w:numId="8" w16cid:durableId="720251853">
    <w:abstractNumId w:val="10"/>
  </w:num>
  <w:num w:numId="9" w16cid:durableId="763768787">
    <w:abstractNumId w:val="17"/>
  </w:num>
  <w:num w:numId="10" w16cid:durableId="581184319">
    <w:abstractNumId w:val="1"/>
  </w:num>
  <w:num w:numId="11" w16cid:durableId="1444152257">
    <w:abstractNumId w:val="5"/>
  </w:num>
  <w:num w:numId="12" w16cid:durableId="1894346786">
    <w:abstractNumId w:val="0"/>
  </w:num>
  <w:num w:numId="13" w16cid:durableId="803038964">
    <w:abstractNumId w:val="2"/>
  </w:num>
  <w:num w:numId="14" w16cid:durableId="1622223646">
    <w:abstractNumId w:val="9"/>
  </w:num>
  <w:num w:numId="15" w16cid:durableId="828710556">
    <w:abstractNumId w:val="8"/>
  </w:num>
  <w:num w:numId="16" w16cid:durableId="125511001">
    <w:abstractNumId w:val="16"/>
  </w:num>
  <w:num w:numId="17" w16cid:durableId="937256130">
    <w:abstractNumId w:val="3"/>
  </w:num>
  <w:num w:numId="18" w16cid:durableId="226654382">
    <w:abstractNumId w:val="21"/>
  </w:num>
  <w:num w:numId="19" w16cid:durableId="45036328">
    <w:abstractNumId w:val="18"/>
  </w:num>
  <w:num w:numId="20" w16cid:durableId="1518108463">
    <w:abstractNumId w:val="14"/>
  </w:num>
  <w:num w:numId="21" w16cid:durableId="73356287">
    <w:abstractNumId w:val="20"/>
  </w:num>
  <w:num w:numId="22" w16cid:durableId="186536356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EE6"/>
    <w:rsid w:val="00003B30"/>
    <w:rsid w:val="0002050C"/>
    <w:rsid w:val="0004174E"/>
    <w:rsid w:val="00045CA6"/>
    <w:rsid w:val="00052382"/>
    <w:rsid w:val="0006568A"/>
    <w:rsid w:val="00076F0F"/>
    <w:rsid w:val="00084253"/>
    <w:rsid w:val="00084EE6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82C9D"/>
    <w:rsid w:val="00770F25"/>
    <w:rsid w:val="00787DD4"/>
    <w:rsid w:val="007A35A8"/>
    <w:rsid w:val="007B0A85"/>
    <w:rsid w:val="007C6A52"/>
    <w:rsid w:val="00806FF3"/>
    <w:rsid w:val="0082043E"/>
    <w:rsid w:val="008630AD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07684"/>
    <w:rsid w:val="00A31ED1"/>
    <w:rsid w:val="00A370A8"/>
    <w:rsid w:val="00A60442"/>
    <w:rsid w:val="00AC2926"/>
    <w:rsid w:val="00B04A50"/>
    <w:rsid w:val="00B160CA"/>
    <w:rsid w:val="00BA3BF0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B7E1C"/>
    <w:rsid w:val="00DD447B"/>
    <w:rsid w:val="00DF0832"/>
    <w:rsid w:val="00E0535A"/>
    <w:rsid w:val="00E43741"/>
    <w:rsid w:val="00E61C09"/>
    <w:rsid w:val="00E677FE"/>
    <w:rsid w:val="00EB3B58"/>
    <w:rsid w:val="00EC7359"/>
    <w:rsid w:val="00EE3054"/>
    <w:rsid w:val="00F00606"/>
    <w:rsid w:val="00F01256"/>
    <w:rsid w:val="00F11CFE"/>
    <w:rsid w:val="00F5418C"/>
    <w:rsid w:val="00F549BE"/>
    <w:rsid w:val="00FC673F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E8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1C4E077C6F4EF0A188D29145835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325A-6E48-4E16-9DF7-18BC8B264313}"/>
      </w:docPartPr>
      <w:docPartBody>
        <w:p w:rsidR="00BF05CF" w:rsidRDefault="00000000">
          <w:pPr>
            <w:pStyle w:val="821C4E077C6F4EF0A188D29145835F2A"/>
          </w:pPr>
          <w:r w:rsidRPr="002A4ED5">
            <w:t>Phone</w:t>
          </w:r>
        </w:p>
      </w:docPartBody>
    </w:docPart>
    <w:docPart>
      <w:docPartPr>
        <w:name w:val="C2766939797C49A0B9157570FC93E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0AADE-D0B9-4FA4-A55A-5C3664804084}"/>
      </w:docPartPr>
      <w:docPartBody>
        <w:p w:rsidR="00BF05CF" w:rsidRDefault="00000000">
          <w:pPr>
            <w:pStyle w:val="C2766939797C49A0B9157570FC93E090"/>
          </w:pPr>
          <w:r w:rsidRPr="002A4ED5">
            <w:t>Email</w:t>
          </w:r>
        </w:p>
      </w:docPartBody>
    </w:docPart>
    <w:docPart>
      <w:docPartPr>
        <w:name w:val="18AAE2F9249E4B6DA654A13422182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E7B0F-0EEB-4FAD-A07E-AE19AA44A1F3}"/>
      </w:docPartPr>
      <w:docPartBody>
        <w:p w:rsidR="00BF05CF" w:rsidRDefault="00000000">
          <w:pPr>
            <w:pStyle w:val="18AAE2F9249E4B6DA654A13422182121"/>
          </w:pPr>
          <w:r w:rsidRPr="002A4ED5">
            <w:t>Address</w:t>
          </w:r>
        </w:p>
      </w:docPartBody>
    </w:docPart>
    <w:docPart>
      <w:docPartPr>
        <w:name w:val="873D9B81E38E46DEBA993B5F5910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1344A-BE1C-43B9-B6D0-51CEE19D86C1}"/>
      </w:docPartPr>
      <w:docPartBody>
        <w:p w:rsidR="00BF05CF" w:rsidRDefault="00961FB7" w:rsidP="00961FB7">
          <w:pPr>
            <w:pStyle w:val="873D9B81E38E46DEBA993B5F5910BD79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FB7"/>
    <w:rsid w:val="003D38E4"/>
    <w:rsid w:val="00411A14"/>
    <w:rsid w:val="00961FB7"/>
    <w:rsid w:val="00A31ED1"/>
    <w:rsid w:val="00BF05CF"/>
    <w:rsid w:val="00E4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1C4E077C6F4EF0A188D29145835F2A">
    <w:name w:val="821C4E077C6F4EF0A188D29145835F2A"/>
  </w:style>
  <w:style w:type="paragraph" w:customStyle="1" w:styleId="C2766939797C49A0B9157570FC93E090">
    <w:name w:val="C2766939797C49A0B9157570FC93E090"/>
  </w:style>
  <w:style w:type="paragraph" w:customStyle="1" w:styleId="18AAE2F9249E4B6DA654A13422182121">
    <w:name w:val="18AAE2F9249E4B6DA654A13422182121"/>
  </w:style>
  <w:style w:type="paragraph" w:customStyle="1" w:styleId="873D9B81E38E46DEBA993B5F5910BD79">
    <w:name w:val="873D9B81E38E46DEBA993B5F5910BD79"/>
    <w:rsid w:val="00961F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2025-10-02T21:19:00Z</dcterms:created>
  <dcterms:modified xsi:type="dcterms:W3CDTF">2025-10-09T22:27:00Z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